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606E6" w14:textId="6D236B1E" w:rsidR="00ED7AB9" w:rsidRDefault="00831D91" w:rsidP="00831D91">
      <w:pPr>
        <w:spacing w:after="240"/>
        <w:rPr>
          <w:rFonts w:ascii="Times New Roman" w:hAnsi="Times New Roman"/>
          <w:sz w:val="28"/>
          <w:szCs w:val="40"/>
        </w:rPr>
      </w:pPr>
      <w:r w:rsidRPr="00831D91">
        <w:rPr>
          <w:rFonts w:ascii="Times New Roman" w:hAnsi="Times New Roman"/>
          <w:sz w:val="28"/>
          <w:szCs w:val="40"/>
        </w:rPr>
        <w:t xml:space="preserve"> Herr/Frau stud. phil.</w:t>
      </w:r>
    </w:p>
    <w:p w14:paraId="4EAE9C3D" w14:textId="5CAD1191" w:rsidR="00831D91" w:rsidRDefault="00831D91" w:rsidP="00831D91">
      <w:pPr>
        <w:spacing w:after="240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sz w:val="28"/>
          <w:szCs w:val="40"/>
        </w:rPr>
        <w:t>……………………………………………………………………………………………………………………….</w:t>
      </w:r>
    </w:p>
    <w:p w14:paraId="7687E16E" w14:textId="14CED5C0" w:rsidR="00831D91" w:rsidRDefault="00831D91" w:rsidP="00831D91">
      <w:pPr>
        <w:spacing w:after="240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sz w:val="28"/>
          <w:szCs w:val="40"/>
        </w:rPr>
        <w:t>geboren am ……………</w:t>
      </w:r>
      <w:proofErr w:type="gramStart"/>
      <w:r>
        <w:rPr>
          <w:rFonts w:ascii="Times New Roman" w:hAnsi="Times New Roman"/>
          <w:sz w:val="28"/>
          <w:szCs w:val="40"/>
        </w:rPr>
        <w:t>…….</w:t>
      </w:r>
      <w:proofErr w:type="gramEnd"/>
      <w:r>
        <w:rPr>
          <w:rFonts w:ascii="Times New Roman" w:hAnsi="Times New Roman"/>
          <w:sz w:val="28"/>
          <w:szCs w:val="40"/>
        </w:rPr>
        <w:t>. in ……………………………………………………………………………</w:t>
      </w:r>
      <w:proofErr w:type="gramStart"/>
      <w:r>
        <w:rPr>
          <w:rFonts w:ascii="Times New Roman" w:hAnsi="Times New Roman"/>
          <w:sz w:val="28"/>
          <w:szCs w:val="40"/>
        </w:rPr>
        <w:t>…….</w:t>
      </w:r>
      <w:proofErr w:type="gramEnd"/>
      <w:r>
        <w:rPr>
          <w:rFonts w:ascii="Times New Roman" w:hAnsi="Times New Roman"/>
          <w:sz w:val="28"/>
          <w:szCs w:val="40"/>
        </w:rPr>
        <w:t>.</w:t>
      </w:r>
    </w:p>
    <w:p w14:paraId="5DEAD0DC" w14:textId="75F7AC33" w:rsidR="00831D91" w:rsidRDefault="00831D91" w:rsidP="00831D91">
      <w:pPr>
        <w:spacing w:after="240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sz w:val="28"/>
          <w:szCs w:val="40"/>
        </w:rPr>
        <w:t>hat während des Sommer-/Wintersemesters ………………………. regelmäßig und mit Erfolg an meinem/r</w:t>
      </w:r>
    </w:p>
    <w:p w14:paraId="39962347" w14:textId="6ACCD585" w:rsidR="00831D91" w:rsidRDefault="00831D91" w:rsidP="00831D91">
      <w:pPr>
        <w:spacing w:after="240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sz w:val="28"/>
          <w:szCs w:val="40"/>
        </w:rPr>
        <w:t>Vorlesung / Pro- / Hauptseminar / Übung / Exkursion über / nach …………………………………………………</w:t>
      </w:r>
    </w:p>
    <w:p w14:paraId="53242556" w14:textId="005C18E2" w:rsidR="00831D91" w:rsidRDefault="00831D91" w:rsidP="00831D91">
      <w:pPr>
        <w:spacing w:after="240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sz w:val="28"/>
          <w:szCs w:val="40"/>
        </w:rPr>
        <w:t>………………………………………………………………………………………………………teilgenommen.</w:t>
      </w:r>
    </w:p>
    <w:p w14:paraId="3F72A299" w14:textId="1200B796" w:rsidR="00831D91" w:rsidRDefault="00831D91" w:rsidP="00831D91">
      <w:pPr>
        <w:spacing w:after="240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sz w:val="28"/>
          <w:szCs w:val="40"/>
        </w:rPr>
        <w:t xml:space="preserve">Leistungsnachweis: </w:t>
      </w:r>
      <w:r>
        <w:rPr>
          <w:rFonts w:ascii="Times New Roman" w:hAnsi="Times New Roman"/>
          <w:sz w:val="28"/>
          <w:szCs w:val="40"/>
        </w:rPr>
        <w:sym w:font="Symbol" w:char="F0A0"/>
      </w:r>
      <w:r>
        <w:rPr>
          <w:rFonts w:ascii="Times New Roman" w:hAnsi="Times New Roman"/>
          <w:sz w:val="28"/>
          <w:szCs w:val="40"/>
        </w:rPr>
        <w:t xml:space="preserve"> Referat </w:t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sym w:font="Symbol" w:char="F0A0"/>
      </w:r>
      <w:r>
        <w:rPr>
          <w:rFonts w:ascii="Times New Roman" w:hAnsi="Times New Roman"/>
          <w:sz w:val="28"/>
          <w:szCs w:val="40"/>
        </w:rPr>
        <w:t xml:space="preserve"> </w:t>
      </w:r>
      <w:r>
        <w:rPr>
          <w:rFonts w:ascii="Times New Roman" w:hAnsi="Times New Roman"/>
          <w:sz w:val="28"/>
          <w:szCs w:val="40"/>
        </w:rPr>
        <w:t xml:space="preserve">Seminararbeit </w:t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sym w:font="Symbol" w:char="F0A0"/>
      </w:r>
      <w:r>
        <w:rPr>
          <w:rFonts w:ascii="Times New Roman" w:hAnsi="Times New Roman"/>
          <w:sz w:val="28"/>
          <w:szCs w:val="40"/>
        </w:rPr>
        <w:t xml:space="preserve"> </w:t>
      </w:r>
      <w:r>
        <w:rPr>
          <w:rFonts w:ascii="Times New Roman" w:hAnsi="Times New Roman"/>
          <w:sz w:val="28"/>
          <w:szCs w:val="40"/>
        </w:rPr>
        <w:t xml:space="preserve">Klausur </w:t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sym w:font="Symbol" w:char="F0A0"/>
      </w:r>
      <w:r>
        <w:rPr>
          <w:rFonts w:ascii="Times New Roman" w:hAnsi="Times New Roman"/>
          <w:sz w:val="28"/>
          <w:szCs w:val="40"/>
        </w:rPr>
        <w:t xml:space="preserve"> </w:t>
      </w:r>
      <w:r>
        <w:rPr>
          <w:rFonts w:ascii="Times New Roman" w:hAnsi="Times New Roman"/>
          <w:sz w:val="28"/>
          <w:szCs w:val="40"/>
        </w:rPr>
        <w:t xml:space="preserve">Protokoll </w:t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sym w:font="Symbol" w:char="F0A0"/>
      </w:r>
      <w:r>
        <w:rPr>
          <w:rFonts w:ascii="Times New Roman" w:hAnsi="Times New Roman"/>
          <w:sz w:val="28"/>
          <w:szCs w:val="40"/>
        </w:rPr>
        <w:t xml:space="preserve"> </w:t>
      </w:r>
      <w:r>
        <w:rPr>
          <w:rFonts w:ascii="Times New Roman" w:hAnsi="Times New Roman"/>
          <w:sz w:val="28"/>
          <w:szCs w:val="40"/>
        </w:rPr>
        <w:t>Essay</w:t>
      </w:r>
    </w:p>
    <w:p w14:paraId="77F6158C" w14:textId="40EB0F56" w:rsidR="00831D91" w:rsidRDefault="00831D91" w:rsidP="00831D91">
      <w:pPr>
        <w:spacing w:after="240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sz w:val="28"/>
          <w:szCs w:val="40"/>
        </w:rPr>
        <w:sym w:font="Symbol" w:char="F0A0"/>
      </w:r>
      <w:r>
        <w:rPr>
          <w:rFonts w:ascii="Times New Roman" w:hAnsi="Times New Roman"/>
          <w:sz w:val="28"/>
          <w:szCs w:val="40"/>
        </w:rPr>
        <w:t xml:space="preserve"> </w:t>
      </w:r>
      <w:r>
        <w:rPr>
          <w:rFonts w:ascii="Times New Roman" w:hAnsi="Times New Roman"/>
          <w:sz w:val="28"/>
          <w:szCs w:val="40"/>
        </w:rPr>
        <w:t xml:space="preserve">Teilnahme ohne Prüfung </w:t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sym w:font="Symbol" w:char="F0A0"/>
      </w:r>
      <w:r>
        <w:rPr>
          <w:rFonts w:ascii="Times New Roman" w:hAnsi="Times New Roman"/>
          <w:sz w:val="28"/>
          <w:szCs w:val="40"/>
        </w:rPr>
        <w:t xml:space="preserve"> </w:t>
      </w:r>
      <w:r>
        <w:rPr>
          <w:rFonts w:ascii="Times New Roman" w:hAnsi="Times New Roman"/>
          <w:sz w:val="28"/>
          <w:szCs w:val="40"/>
        </w:rPr>
        <w:t>andere Prüfungsleistung: …………………………………………………</w:t>
      </w:r>
    </w:p>
    <w:p w14:paraId="4EF0BC68" w14:textId="7B2A6681" w:rsidR="00831D91" w:rsidRDefault="00831D91" w:rsidP="00831D91">
      <w:pPr>
        <w:spacing w:after="240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sz w:val="28"/>
          <w:szCs w:val="40"/>
        </w:rPr>
        <w:t>Thema der Prüfungsleistung: …………………………………………………………………………………</w:t>
      </w:r>
      <w:proofErr w:type="gramStart"/>
      <w:r>
        <w:rPr>
          <w:rFonts w:ascii="Times New Roman" w:hAnsi="Times New Roman"/>
          <w:sz w:val="28"/>
          <w:szCs w:val="40"/>
        </w:rPr>
        <w:t>…….</w:t>
      </w:r>
      <w:proofErr w:type="gramEnd"/>
      <w:r>
        <w:rPr>
          <w:rFonts w:ascii="Times New Roman" w:hAnsi="Times New Roman"/>
          <w:sz w:val="28"/>
          <w:szCs w:val="40"/>
        </w:rPr>
        <w:t>.</w:t>
      </w:r>
    </w:p>
    <w:p w14:paraId="24AB628B" w14:textId="4225D732" w:rsidR="00831D91" w:rsidRDefault="00831D91" w:rsidP="00831D91">
      <w:pPr>
        <w:spacing w:after="240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sz w:val="28"/>
          <w:szCs w:val="40"/>
        </w:rPr>
        <w:t>Die Veranstaltung ist mit …… LP bewertet.</w:t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 w:rsidRPr="00831D91">
        <w:rPr>
          <w:rFonts w:ascii="Times New Roman" w:hAnsi="Times New Roman"/>
          <w:b/>
          <w:bCs/>
          <w:sz w:val="28"/>
          <w:szCs w:val="40"/>
        </w:rPr>
        <w:t>Note</w:t>
      </w:r>
      <w:r>
        <w:rPr>
          <w:rFonts w:ascii="Times New Roman" w:hAnsi="Times New Roman"/>
          <w:sz w:val="28"/>
          <w:szCs w:val="40"/>
        </w:rPr>
        <w:t>: …………………………</w:t>
      </w:r>
    </w:p>
    <w:p w14:paraId="40BD6BA9" w14:textId="18651997" w:rsidR="00831D91" w:rsidRDefault="00831D91" w:rsidP="00831D91">
      <w:pPr>
        <w:spacing w:after="240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sz w:val="28"/>
          <w:szCs w:val="40"/>
        </w:rPr>
        <w:t>Heidelberg, den…………………………….</w:t>
      </w:r>
      <w:r>
        <w:rPr>
          <w:rFonts w:ascii="Times New Roman" w:hAnsi="Times New Roman"/>
          <w:sz w:val="28"/>
          <w:szCs w:val="40"/>
        </w:rPr>
        <w:tab/>
        <w:t xml:space="preserve">        </w:t>
      </w:r>
      <w:r w:rsidRPr="00831D91">
        <w:rPr>
          <w:rFonts w:ascii="Times New Roman" w:hAnsi="Times New Roman"/>
          <w:b/>
          <w:bCs/>
          <w:sz w:val="28"/>
          <w:szCs w:val="40"/>
        </w:rPr>
        <w:t>Unterschrift</w:t>
      </w:r>
      <w:r>
        <w:rPr>
          <w:rFonts w:ascii="Times New Roman" w:hAnsi="Times New Roman"/>
          <w:sz w:val="28"/>
          <w:szCs w:val="40"/>
        </w:rPr>
        <w:t>: …………………………………………………...</w:t>
      </w:r>
    </w:p>
    <w:p w14:paraId="7AD8116F" w14:textId="39A8CCC6" w:rsidR="00831D91" w:rsidRPr="00831D91" w:rsidRDefault="00831D91" w:rsidP="00831D91">
      <w:pPr>
        <w:spacing w:after="240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</w:r>
      <w:r>
        <w:rPr>
          <w:rFonts w:ascii="Times New Roman" w:hAnsi="Times New Roman"/>
          <w:sz w:val="28"/>
          <w:szCs w:val="40"/>
        </w:rPr>
        <w:tab/>
        <w:t>(Siegel)</w:t>
      </w:r>
    </w:p>
    <w:sectPr w:rsidR="00831D91" w:rsidRPr="00831D91" w:rsidSect="00ED7AB9">
      <w:headerReference w:type="first" r:id="rId7"/>
      <w:pgSz w:w="16838" w:h="11906" w:orient="landscape" w:code="9"/>
      <w:pgMar w:top="2478" w:right="2552" w:bottom="1304" w:left="1559" w:header="851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66B09" w14:textId="77777777" w:rsidR="00831D91" w:rsidRDefault="00831D91">
      <w:r>
        <w:separator/>
      </w:r>
    </w:p>
  </w:endnote>
  <w:endnote w:type="continuationSeparator" w:id="0">
    <w:p w14:paraId="77DBD96C" w14:textId="77777777" w:rsidR="00831D91" w:rsidRDefault="00831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3A65C" w14:textId="77777777" w:rsidR="00831D91" w:rsidRDefault="00831D91">
      <w:r>
        <w:separator/>
      </w:r>
    </w:p>
  </w:footnote>
  <w:footnote w:type="continuationSeparator" w:id="0">
    <w:p w14:paraId="03933B53" w14:textId="77777777" w:rsidR="00831D91" w:rsidRDefault="00831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EBC63" w14:textId="77777777" w:rsidR="00ED7AB9" w:rsidRDefault="00D6354E">
    <w:pPr>
      <w:pStyle w:val="Kopfzeile"/>
    </w:pPr>
    <w:r>
      <w:rPr>
        <w:noProof/>
        <w:position w:val="-240"/>
      </w:rPr>
      <w:drawing>
        <wp:anchor distT="0" distB="0" distL="114300" distR="114300" simplePos="0" relativeHeight="251658240" behindDoc="0" locked="1" layoutInCell="1" allowOverlap="1" wp14:anchorId="20321D71" wp14:editId="3DA03D6F">
          <wp:simplePos x="0" y="0"/>
          <wp:positionH relativeFrom="page">
            <wp:posOffset>3129280</wp:posOffset>
          </wp:positionH>
          <wp:positionV relativeFrom="page">
            <wp:posOffset>0</wp:posOffset>
          </wp:positionV>
          <wp:extent cx="7562850" cy="1695450"/>
          <wp:effectExtent l="0" t="0" r="0" b="0"/>
          <wp:wrapNone/>
          <wp:docPr id="1" name="Logo_F_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95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position w:val="-240"/>
        </w:rPr>
        <w:id w:val="107781305"/>
        <w:placeholder/>
      </w:sdtPr>
      <w:sdtEndPr>
        <w:rPr>
          <w:position w:val="0"/>
        </w:rPr>
      </w:sdtEndPr>
      <w:sdtContent>
        <w:r w:rsidR="00ED7AB9" w:rsidRPr="00B63CFD">
          <w:rPr>
            <w:noProof/>
            <w:position w:val="-240"/>
          </w:rPr>
          <mc:AlternateContent>
            <mc:Choice Requires="wps">
              <w:drawing>
                <wp:inline distT="0" distB="0" distL="0" distR="0" wp14:anchorId="4761ACCE" wp14:editId="092F40BE">
                  <wp:extent cx="8067675" cy="1821600"/>
                  <wp:effectExtent l="0" t="0" r="0" b="7620"/>
                  <wp:docPr id="2" name="Textfeld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8067675" cy="1821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D36DB2" w14:textId="77777777" w:rsidR="00ED7AB9" w:rsidRDefault="00ED7AB9" w:rsidP="00ED7AB9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761ACCE"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6" type="#_x0000_t202" style="width:635.25pt;height:14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" filled="f" stroked="f" strokeweight=".5pt">
                  <v:textbox>
                    <w:txbxContent>
                      <w:p w14:paraId="74D36DB2" w14:textId="77777777" w:rsidR="00ED7AB9" w:rsidRDefault="00ED7AB9" w:rsidP="00ED7AB9">
                        <w:pPr>
                          <w:jc w:val="right"/>
                        </w:pPr>
                      </w:p>
                    </w:txbxContent>
                  </v:textbox>
                  <w10:anchorlock/>
                </v:shape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0286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688D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26B9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04CB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508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C6D2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346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634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382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0ED0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880FC8"/>
    <w:multiLevelType w:val="multilevel"/>
    <w:tmpl w:val="EA1CD5CC"/>
    <w:lvl w:ilvl="0">
      <w:start w:val="1"/>
      <w:numFmt w:val="bullet"/>
      <w:pStyle w:val="HDAufzhlung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980"/>
        </w:tabs>
        <w:ind w:left="49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340"/>
        </w:tabs>
        <w:ind w:left="5340" w:hanging="360"/>
      </w:pPr>
      <w:rPr>
        <w:rFonts w:hint="default"/>
      </w:rPr>
    </w:lvl>
  </w:abstractNum>
  <w:abstractNum w:abstractNumId="11" w15:restartNumberingAfterBreak="0">
    <w:nsid w:val="209530B1"/>
    <w:multiLevelType w:val="multilevel"/>
    <w:tmpl w:val="0407001D"/>
    <w:numStyleLink w:val="HDAufzhlung0"/>
  </w:abstractNum>
  <w:abstractNum w:abstractNumId="12" w15:restartNumberingAfterBreak="0">
    <w:nsid w:val="3172192F"/>
    <w:multiLevelType w:val="multilevel"/>
    <w:tmpl w:val="2900489E"/>
    <w:lvl w:ilvl="0">
      <w:start w:val="1"/>
      <w:numFmt w:val="bullet"/>
      <w:lvlText w:val="—"/>
      <w:lvlJc w:val="left"/>
      <w:pPr>
        <w:tabs>
          <w:tab w:val="num" w:pos="2384"/>
        </w:tabs>
        <w:ind w:left="23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2667"/>
        </w:tabs>
        <w:ind w:left="26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2951"/>
        </w:tabs>
        <w:ind w:left="29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3234"/>
        </w:tabs>
        <w:ind w:left="32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3518"/>
        </w:tabs>
        <w:ind w:left="35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3801"/>
        </w:tabs>
        <w:ind w:left="38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980"/>
        </w:tabs>
        <w:ind w:left="49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340"/>
        </w:tabs>
        <w:ind w:left="5340" w:hanging="360"/>
      </w:pPr>
      <w:rPr>
        <w:rFonts w:hint="default"/>
      </w:rPr>
    </w:lvl>
  </w:abstractNum>
  <w:abstractNum w:abstractNumId="13" w15:restartNumberingAfterBreak="0">
    <w:nsid w:val="330170C9"/>
    <w:multiLevelType w:val="multilevel"/>
    <w:tmpl w:val="0407001D"/>
    <w:styleLink w:val="HDAufzhlung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D496C8E"/>
    <w:multiLevelType w:val="multilevel"/>
    <w:tmpl w:val="51DCC26A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47AB24EE"/>
    <w:multiLevelType w:val="multilevel"/>
    <w:tmpl w:val="51DCC26A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6C053CE2"/>
    <w:multiLevelType w:val="multilevel"/>
    <w:tmpl w:val="1ECA6C84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1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2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3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6F6664F2"/>
    <w:multiLevelType w:val="multilevel"/>
    <w:tmpl w:val="1ECA6C84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1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2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3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774150F9"/>
    <w:multiLevelType w:val="multilevel"/>
    <w:tmpl w:val="2900489E"/>
    <w:lvl w:ilvl="0">
      <w:start w:val="1"/>
      <w:numFmt w:val="bullet"/>
      <w:lvlText w:val="—"/>
      <w:lvlJc w:val="left"/>
      <w:pPr>
        <w:tabs>
          <w:tab w:val="num" w:pos="2384"/>
        </w:tabs>
        <w:ind w:left="23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2667"/>
        </w:tabs>
        <w:ind w:left="26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2951"/>
        </w:tabs>
        <w:ind w:left="29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3234"/>
        </w:tabs>
        <w:ind w:left="32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3518"/>
        </w:tabs>
        <w:ind w:left="35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3801"/>
        </w:tabs>
        <w:ind w:left="38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980"/>
        </w:tabs>
        <w:ind w:left="49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340"/>
        </w:tabs>
        <w:ind w:left="5340" w:hanging="360"/>
      </w:pPr>
      <w:rPr>
        <w:rFonts w:hint="default"/>
      </w:rPr>
    </w:lvl>
  </w:abstractNum>
  <w:num w:numId="1">
    <w:abstractNumId w:val="16"/>
  </w:num>
  <w:num w:numId="2">
    <w:abstractNumId w:val="17"/>
  </w:num>
  <w:num w:numId="3">
    <w:abstractNumId w:val="15"/>
  </w:num>
  <w:num w:numId="4">
    <w:abstractNumId w:val="14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 w:numId="16">
    <w:abstractNumId w:val="12"/>
  </w:num>
  <w:num w:numId="17">
    <w:abstractNumId w:val="18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D91"/>
    <w:rsid w:val="00054DB8"/>
    <w:rsid w:val="0007515C"/>
    <w:rsid w:val="000B66F3"/>
    <w:rsid w:val="000E0A2F"/>
    <w:rsid w:val="000E0A66"/>
    <w:rsid w:val="00130E4A"/>
    <w:rsid w:val="00137D77"/>
    <w:rsid w:val="001578D2"/>
    <w:rsid w:val="00167DEA"/>
    <w:rsid w:val="001731D5"/>
    <w:rsid w:val="00190D18"/>
    <w:rsid w:val="001D1B30"/>
    <w:rsid w:val="001F320C"/>
    <w:rsid w:val="001F5AB8"/>
    <w:rsid w:val="002641F1"/>
    <w:rsid w:val="002D17F3"/>
    <w:rsid w:val="00333D93"/>
    <w:rsid w:val="00333E77"/>
    <w:rsid w:val="003B23F0"/>
    <w:rsid w:val="003D2B9D"/>
    <w:rsid w:val="003F4748"/>
    <w:rsid w:val="0042384F"/>
    <w:rsid w:val="00470D5D"/>
    <w:rsid w:val="00487EFC"/>
    <w:rsid w:val="004B794D"/>
    <w:rsid w:val="00514AD5"/>
    <w:rsid w:val="00611135"/>
    <w:rsid w:val="0061355C"/>
    <w:rsid w:val="006413CA"/>
    <w:rsid w:val="006A4AF5"/>
    <w:rsid w:val="00722E31"/>
    <w:rsid w:val="00743D45"/>
    <w:rsid w:val="007867E9"/>
    <w:rsid w:val="00797F1B"/>
    <w:rsid w:val="007A1379"/>
    <w:rsid w:val="00831D91"/>
    <w:rsid w:val="00887228"/>
    <w:rsid w:val="008A42E7"/>
    <w:rsid w:val="008A6DB5"/>
    <w:rsid w:val="008E2B89"/>
    <w:rsid w:val="009068E9"/>
    <w:rsid w:val="009250E2"/>
    <w:rsid w:val="009478DD"/>
    <w:rsid w:val="0095680D"/>
    <w:rsid w:val="00966E85"/>
    <w:rsid w:val="00973692"/>
    <w:rsid w:val="009A2077"/>
    <w:rsid w:val="009C6274"/>
    <w:rsid w:val="00A2675D"/>
    <w:rsid w:val="00A57709"/>
    <w:rsid w:val="00A81E5E"/>
    <w:rsid w:val="00AA3AAC"/>
    <w:rsid w:val="00AB384F"/>
    <w:rsid w:val="00B21888"/>
    <w:rsid w:val="00B23B5A"/>
    <w:rsid w:val="00B27335"/>
    <w:rsid w:val="00B343FF"/>
    <w:rsid w:val="00B63CFD"/>
    <w:rsid w:val="00BB19A8"/>
    <w:rsid w:val="00BB575E"/>
    <w:rsid w:val="00BC645F"/>
    <w:rsid w:val="00C04A44"/>
    <w:rsid w:val="00C15C0E"/>
    <w:rsid w:val="00C6166C"/>
    <w:rsid w:val="00CB2810"/>
    <w:rsid w:val="00D11EBB"/>
    <w:rsid w:val="00D356EE"/>
    <w:rsid w:val="00D6354E"/>
    <w:rsid w:val="00D70684"/>
    <w:rsid w:val="00D85699"/>
    <w:rsid w:val="00DB3540"/>
    <w:rsid w:val="00DC1FAA"/>
    <w:rsid w:val="00E2149E"/>
    <w:rsid w:val="00E62B16"/>
    <w:rsid w:val="00EA42C9"/>
    <w:rsid w:val="00EB07EC"/>
    <w:rsid w:val="00ED7AB9"/>
    <w:rsid w:val="00F27B43"/>
    <w:rsid w:val="00F75420"/>
    <w:rsid w:val="00F840B6"/>
    <w:rsid w:val="00FE5684"/>
    <w:rsid w:val="00FF2659"/>
    <w:rsid w:val="00FF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348CD5"/>
  <w15:docId w15:val="{686542DD-7E32-4C06-A7A3-C8A3C55E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B2810"/>
    <w:pPr>
      <w:spacing w:line="240" w:lineRule="atLeast"/>
    </w:pPr>
    <w:rPr>
      <w:rFonts w:ascii="Arial" w:hAnsi="Arial"/>
      <w:sz w:val="18"/>
      <w:szCs w:val="24"/>
    </w:rPr>
  </w:style>
  <w:style w:type="paragraph" w:styleId="berschrift1">
    <w:name w:val="heading 1"/>
    <w:basedOn w:val="Standard"/>
    <w:next w:val="Standard"/>
    <w:qFormat/>
    <w:rsid w:val="00B21888"/>
    <w:pPr>
      <w:keepNext/>
      <w:spacing w:line="380" w:lineRule="atLeast"/>
      <w:outlineLvl w:val="0"/>
    </w:pPr>
    <w:rPr>
      <w:rFonts w:cs="Arial"/>
      <w:b/>
      <w:bCs/>
      <w:caps/>
      <w:kern w:val="32"/>
      <w:sz w:val="38"/>
      <w:szCs w:val="32"/>
    </w:rPr>
  </w:style>
  <w:style w:type="paragraph" w:styleId="berschrift2">
    <w:name w:val="heading 2"/>
    <w:basedOn w:val="Standard"/>
    <w:next w:val="Standard"/>
    <w:qFormat/>
    <w:rsid w:val="00B21888"/>
    <w:pPr>
      <w:keepNext/>
      <w:spacing w:line="380" w:lineRule="atLeast"/>
      <w:outlineLvl w:val="1"/>
    </w:pPr>
    <w:rPr>
      <w:rFonts w:cs="Arial"/>
      <w:bCs/>
      <w:iCs/>
      <w:caps/>
      <w:sz w:val="38"/>
      <w:szCs w:val="28"/>
    </w:rPr>
  </w:style>
  <w:style w:type="paragraph" w:styleId="berschrift3">
    <w:name w:val="heading 3"/>
    <w:basedOn w:val="Standard"/>
    <w:next w:val="Standard"/>
    <w:qFormat/>
    <w:rsid w:val="00B21888"/>
    <w:pPr>
      <w:keepNext/>
      <w:spacing w:line="200" w:lineRule="atLeast"/>
      <w:outlineLvl w:val="2"/>
    </w:pPr>
    <w:rPr>
      <w:rFonts w:cs="Arial"/>
      <w:b/>
      <w:bCs/>
      <w:caps/>
      <w:szCs w:val="26"/>
    </w:rPr>
  </w:style>
  <w:style w:type="paragraph" w:styleId="berschrift4">
    <w:name w:val="heading 4"/>
    <w:basedOn w:val="Standard"/>
    <w:next w:val="Standard"/>
    <w:qFormat/>
    <w:rsid w:val="00B21888"/>
    <w:pPr>
      <w:keepNext/>
      <w:spacing w:line="200" w:lineRule="atLeast"/>
      <w:outlineLvl w:val="3"/>
    </w:pPr>
    <w:rPr>
      <w:b/>
      <w:bCs/>
      <w:szCs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61355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1355C"/>
  </w:style>
  <w:style w:type="table" w:styleId="Tabellenraster">
    <w:name w:val="Table Grid"/>
    <w:basedOn w:val="NormaleTabelle"/>
    <w:rsid w:val="0061355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DFuabsender">
    <w:name w:val="HD_Fußabsender"/>
    <w:basedOn w:val="Fuzeile"/>
    <w:semiHidden/>
    <w:rsid w:val="00F27B43"/>
    <w:pPr>
      <w:framePr w:hSpace="142" w:wrap="around" w:vAnchor="page" w:hAnchor="margin" w:x="5671" w:y="14879"/>
      <w:tabs>
        <w:tab w:val="left" w:pos="9072"/>
      </w:tabs>
      <w:overflowPunct w:val="0"/>
      <w:autoSpaceDE w:val="0"/>
      <w:autoSpaceDN w:val="0"/>
      <w:adjustRightInd w:val="0"/>
      <w:spacing w:line="146" w:lineRule="exact"/>
      <w:suppressOverlap/>
      <w:textAlignment w:val="baseline"/>
    </w:pPr>
    <w:rPr>
      <w:sz w:val="12"/>
      <w:szCs w:val="12"/>
    </w:rPr>
  </w:style>
  <w:style w:type="numbering" w:customStyle="1" w:styleId="HDAufzhlung0">
    <w:name w:val="HD_Aufzählung_"/>
    <w:uiPriority w:val="99"/>
    <w:rsid w:val="00167DEA"/>
    <w:pPr>
      <w:numPr>
        <w:numId w:val="19"/>
      </w:numPr>
    </w:pPr>
  </w:style>
  <w:style w:type="character" w:styleId="Platzhaltertext">
    <w:name w:val="Placeholder Text"/>
    <w:basedOn w:val="Absatz-Standardschriftart"/>
    <w:uiPriority w:val="99"/>
    <w:semiHidden/>
    <w:rsid w:val="00966E85"/>
    <w:rPr>
      <w:color w:val="808080"/>
    </w:rPr>
  </w:style>
  <w:style w:type="paragraph" w:styleId="Sprechblasentext">
    <w:name w:val="Balloon Text"/>
    <w:basedOn w:val="Standard"/>
    <w:link w:val="SprechblasentextZchn"/>
    <w:semiHidden/>
    <w:rsid w:val="00966E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CB2810"/>
    <w:rPr>
      <w:rFonts w:ascii="Tahoma" w:hAnsi="Tahoma" w:cs="Tahoma"/>
      <w:sz w:val="16"/>
      <w:szCs w:val="16"/>
    </w:rPr>
  </w:style>
  <w:style w:type="paragraph" w:customStyle="1" w:styleId="HDAufzhlung">
    <w:name w:val="HD_Aufzählung"/>
    <w:basedOn w:val="Standard"/>
    <w:qFormat/>
    <w:rsid w:val="00167DEA"/>
    <w:pPr>
      <w:numPr>
        <w:numId w:val="15"/>
      </w:numPr>
      <w:contextualSpacing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Institut\Briefkoepfe_Inst\Briefkopf-neu_2019\Brief-%20und%20Kopfb&#246;gen\Kopfbogen%20quer%20farbig%20Archaeologie_neu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quer farbig Archaeologie_neu.dotx</Template>
  <TotalTime>0</TotalTime>
  <Pages>1</Pages>
  <Words>100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quer</vt:lpstr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quer</dc:title>
  <dc:creator>Kretschmer, Dr. Julia Katharina</dc:creator>
  <cp:lastModifiedBy>Kretschmer, Dr. Julia Katharina</cp:lastModifiedBy>
  <cp:revision>1</cp:revision>
  <dcterms:created xsi:type="dcterms:W3CDTF">2026-06-18T13:05:00Z</dcterms:created>
  <dcterms:modified xsi:type="dcterms:W3CDTF">2026-06-18T13:16:00Z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130906</vt:lpwstr>
  </property>
</Properties>
</file>